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BE4" w:rsidRDefault="00FF6BE4" w:rsidP="000C34EC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КОНКУРСНАЯ КОМИССИЯ  ПО ОТБОРУ КАНДИДАТУР НА ДОЛЖНОСТЬ ГЛАВЫ ТАРАСОВСКОГО СЕЛЬСОВЕТА</w:t>
      </w:r>
    </w:p>
    <w:p w:rsidR="00FF6BE4" w:rsidRDefault="00FF6BE4" w:rsidP="000C34EC">
      <w:pPr>
        <w:jc w:val="center"/>
        <w:rPr>
          <w:rFonts w:ascii="Liberation Serif" w:hAnsi="Liberation Serif"/>
          <w:b/>
        </w:rPr>
      </w:pPr>
      <w:r>
        <w:rPr>
          <w:noProof/>
        </w:rPr>
        <w:pict>
          <v:line id="Прямая соединительная линия 1" o:spid="_x0000_s1026" style="position:absolute;left:0;text-align:left;z-index:251658240;visibility:visible;mso-wrap-distance-top:-3e-5mm;mso-wrap-distance-bottom:-3e-5mm" from="-3.85pt,7.4pt" to="482.1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" strokeweight="4.5pt">
            <v:stroke linestyle="thickThin"/>
          </v:line>
        </w:pict>
      </w:r>
    </w:p>
    <w:p w:rsidR="00FF6BE4" w:rsidRDefault="00FF6BE4" w:rsidP="000C34EC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улица Советская, 5, Курганская область, Шадринский район, с. Тарасова, индекс 641844,</w:t>
      </w:r>
    </w:p>
    <w:p w:rsidR="00FF6BE4" w:rsidRDefault="00FF6BE4" w:rsidP="000C34EC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телефон 8(35254) 62-2-41</w:t>
      </w:r>
    </w:p>
    <w:p w:rsidR="00FF6BE4" w:rsidRDefault="00FF6BE4" w:rsidP="00823C01">
      <w:pPr>
        <w:jc w:val="both"/>
        <w:rPr>
          <w:rFonts w:ascii="Liberation Serif" w:hAnsi="Liberation Serif"/>
        </w:rPr>
      </w:pPr>
    </w:p>
    <w:p w:rsidR="00FF6BE4" w:rsidRDefault="00FF6BE4" w:rsidP="00823C01">
      <w:pPr>
        <w:jc w:val="both"/>
        <w:rPr>
          <w:rFonts w:ascii="Liberation Serif" w:hAnsi="Liberation Serif"/>
        </w:rPr>
      </w:pPr>
    </w:p>
    <w:p w:rsidR="00FF6BE4" w:rsidRDefault="00FF6BE4" w:rsidP="00823C01">
      <w:pPr>
        <w:jc w:val="both"/>
        <w:rPr>
          <w:rFonts w:ascii="Liberation Serif" w:hAnsi="Liberation Serif"/>
        </w:rPr>
      </w:pPr>
    </w:p>
    <w:p w:rsidR="00FF6BE4" w:rsidRDefault="00FF6BE4" w:rsidP="00823C01">
      <w:pPr>
        <w:jc w:val="both"/>
        <w:rPr>
          <w:rFonts w:ascii="Liberation Serif" w:hAnsi="Liberation Serif"/>
        </w:rPr>
      </w:pPr>
    </w:p>
    <w:p w:rsidR="00FF6BE4" w:rsidRDefault="00FF6BE4" w:rsidP="00823C01">
      <w:pPr>
        <w:jc w:val="both"/>
        <w:rPr>
          <w:rFonts w:ascii="Liberation Serif" w:hAnsi="Liberation Serif"/>
        </w:rPr>
      </w:pPr>
    </w:p>
    <w:p w:rsidR="00FF6BE4" w:rsidRDefault="00FF6BE4" w:rsidP="00823C01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24 февраля 2022 года состоялось заседание Конкурсной комиссии по отбору кандидатур на должность Главы Тарасовского сельсовета. По результатам конкурсных процедур в соответствии с абзацем 2 пункта 57 Порядка проведения конкурса по отбору кандидатур на должность Главы Тарасовского сельсовета, утвержденного решением Тарасовской сельской Думы от 15 августа 2019 года № 125 , в связи с тем </w:t>
      </w:r>
      <w:r w:rsidRPr="0097480D">
        <w:rPr>
          <w:rFonts w:ascii="Liberation Serif" w:hAnsi="Liberation Serif" w:cs="Liberation Serif"/>
        </w:rPr>
        <w:t xml:space="preserve"> в Конкурсную комиссию</w:t>
      </w:r>
      <w:r>
        <w:rPr>
          <w:rFonts w:ascii="Liberation Serif" w:hAnsi="Liberation Serif" w:cs="Liberation Serif"/>
        </w:rPr>
        <w:t xml:space="preserve"> представлено</w:t>
      </w:r>
      <w:r w:rsidRPr="0097480D">
        <w:rPr>
          <w:rFonts w:ascii="Liberation Serif" w:hAnsi="Liberation Serif" w:cs="Liberation Serif"/>
        </w:rPr>
        <w:t xml:space="preserve"> менее двух заявлений</w:t>
      </w:r>
      <w:r>
        <w:rPr>
          <w:rFonts w:ascii="Liberation Serif" w:hAnsi="Liberation Serif" w:cs="Liberation Serif"/>
        </w:rPr>
        <w:t xml:space="preserve"> граждан для участия в конкурсе</w:t>
      </w:r>
      <w:r>
        <w:rPr>
          <w:rFonts w:ascii="Liberation Serif" w:hAnsi="Liberation Serif"/>
        </w:rPr>
        <w:t>, Конкурсная комиссия решила признать конкурс на должность Главы Тарасовского сельсовета несостоявшимся.</w:t>
      </w:r>
    </w:p>
    <w:p w:rsidR="00FF6BE4" w:rsidRDefault="00FF6BE4" w:rsidP="00823C01">
      <w:pPr>
        <w:jc w:val="both"/>
        <w:rPr>
          <w:rFonts w:ascii="Liberation Serif" w:hAnsi="Liberation Serif"/>
        </w:rPr>
      </w:pPr>
    </w:p>
    <w:p w:rsidR="00FF6BE4" w:rsidRDefault="00FF6BE4" w:rsidP="00823C01">
      <w:pPr>
        <w:jc w:val="both"/>
        <w:rPr>
          <w:rFonts w:ascii="Liberation Serif" w:hAnsi="Liberation Serif"/>
        </w:rPr>
      </w:pPr>
    </w:p>
    <w:p w:rsidR="00FF6BE4" w:rsidRDefault="00FF6BE4" w:rsidP="00823C01">
      <w:pPr>
        <w:jc w:val="both"/>
        <w:rPr>
          <w:rFonts w:ascii="Liberation Serif" w:hAnsi="Liberation Serif"/>
        </w:rPr>
      </w:pPr>
      <w:bookmarkStart w:id="0" w:name="_GoBack"/>
      <w:bookmarkEnd w:id="0"/>
    </w:p>
    <w:p w:rsidR="00FF6BE4" w:rsidRDefault="00FF6BE4" w:rsidP="00823C01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Председатель комиссии                                                                     С.В. Сартасов</w:t>
      </w:r>
    </w:p>
    <w:p w:rsidR="00FF6BE4" w:rsidRDefault="00FF6BE4" w:rsidP="00823C01">
      <w:pPr>
        <w:jc w:val="both"/>
        <w:rPr>
          <w:rFonts w:ascii="Liberation Serif" w:hAnsi="Liberation Serif"/>
        </w:rPr>
      </w:pPr>
    </w:p>
    <w:p w:rsidR="00FF6BE4" w:rsidRPr="00D54C07" w:rsidRDefault="00FF6BE4" w:rsidP="00823C01">
      <w:pPr>
        <w:jc w:val="both"/>
        <w:rPr>
          <w:rFonts w:ascii="Liberation Serif" w:hAnsi="Liberation Serif"/>
        </w:rPr>
      </w:pPr>
    </w:p>
    <w:sectPr w:rsidR="00FF6BE4" w:rsidRPr="00D54C07" w:rsidSect="00AD0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62D8"/>
    <w:rsid w:val="00040D06"/>
    <w:rsid w:val="000C34EC"/>
    <w:rsid w:val="00171F07"/>
    <w:rsid w:val="001C6788"/>
    <w:rsid w:val="00337FEB"/>
    <w:rsid w:val="003D1AD7"/>
    <w:rsid w:val="004C04C2"/>
    <w:rsid w:val="005641FB"/>
    <w:rsid w:val="006A1AFA"/>
    <w:rsid w:val="00823C01"/>
    <w:rsid w:val="0097480D"/>
    <w:rsid w:val="009828F5"/>
    <w:rsid w:val="00AD0D7F"/>
    <w:rsid w:val="00B102CE"/>
    <w:rsid w:val="00D54C07"/>
    <w:rsid w:val="00DF6152"/>
    <w:rsid w:val="00E85276"/>
    <w:rsid w:val="00EE62D8"/>
    <w:rsid w:val="00FF6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C0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136</Words>
  <Characters>777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 ПО ОТБОРУ КАНДИДАТУР НА ДОЛЖНОСТЬ ГЛАВЫ ТАРАСОВСКОГО СЕЛЬСОВЕТА</dc:title>
  <dc:subject/>
  <dc:creator>Тюрина Галина Александровна</dc:creator>
  <cp:keywords/>
  <dc:description/>
  <cp:lastModifiedBy>Сельсовет</cp:lastModifiedBy>
  <cp:revision>2</cp:revision>
  <cp:lastPrinted>2022-02-25T03:34:00Z</cp:lastPrinted>
  <dcterms:created xsi:type="dcterms:W3CDTF">2022-02-25T06:33:00Z</dcterms:created>
  <dcterms:modified xsi:type="dcterms:W3CDTF">2022-02-25T06:33:00Z</dcterms:modified>
</cp:coreProperties>
</file>